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E65" w:rsidRPr="00C520B1" w:rsidRDefault="001E2E65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ФЕДЕРАЛЬНОЕ ГОСУДАРСТВЕННОЕ  БЮДЖЕТНОЕ </w:t>
      </w:r>
    </w:p>
    <w:p w:rsidR="001E2E65" w:rsidRPr="00C520B1" w:rsidRDefault="001E2E65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1E2E65" w:rsidRPr="00C520B1" w:rsidRDefault="001E2E65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1E2E65" w:rsidRDefault="001E2E65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1E2E65" w:rsidRDefault="001E2E65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1E2E65" w:rsidRDefault="001E2E65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2E65" w:rsidRDefault="001E2E65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1E2E65" w:rsidRPr="00C520B1" w:rsidRDefault="001E2E65" w:rsidP="00C520B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C520B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ПРОЕКТ ПРОГРАММЫ</w:t>
      </w:r>
    </w:p>
    <w:p w:rsidR="001E2E65" w:rsidRDefault="001E2E65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1E2E65" w:rsidRDefault="001E2E65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2E65" w:rsidRDefault="001E2E65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1E2E65" w:rsidRDefault="001E2E65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Ректор ____________В.Н.Павлов</w:t>
      </w:r>
    </w:p>
    <w:p w:rsidR="001E2E65" w:rsidRDefault="001E2E65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«____» _____________2016г.</w:t>
      </w:r>
    </w:p>
    <w:p w:rsidR="001E2E65" w:rsidRDefault="001E2E65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2E65" w:rsidRDefault="001E2E65" w:rsidP="00C520B1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2E65" w:rsidRDefault="001E2E65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2E65" w:rsidRDefault="001E2E65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2E65" w:rsidRDefault="001E2E65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2E65" w:rsidRDefault="001E2E65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2E65" w:rsidRDefault="001E2E65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2E65" w:rsidRDefault="001E2E65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2E65" w:rsidRDefault="001E2E65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2E65" w:rsidRDefault="001E2E65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2E65" w:rsidRPr="0032240B" w:rsidRDefault="001E2E65" w:rsidP="0083465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2240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ДОПОЛНИТЕЛЬНАЯ ПРОФЕССИОНАЛЬНАЯ</w:t>
      </w:r>
    </w:p>
    <w:p w:rsidR="001E2E65" w:rsidRPr="0032240B" w:rsidRDefault="001E2E65" w:rsidP="0083465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2240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ПРОГРАММА ПОВЫШЕНИЯ КВАЛИФИКАЦИИ ВРАЧЕЙ</w:t>
      </w:r>
    </w:p>
    <w:p w:rsidR="001E2E65" w:rsidRPr="0032240B" w:rsidRDefault="001E2E65" w:rsidP="003E29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32240B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«</w:t>
      </w:r>
      <w:r w:rsidRPr="0032240B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Медицинская статистика. Информатизация в здравоохранении</w:t>
      </w:r>
      <w:r w:rsidRPr="0032240B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»</w:t>
      </w:r>
    </w:p>
    <w:p w:rsidR="001E2E65" w:rsidRPr="0032240B" w:rsidRDefault="001E2E65" w:rsidP="0083465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240B">
        <w:rPr>
          <w:rFonts w:ascii="Times New Roman" w:hAnsi="Times New Roman" w:cs="Times New Roman"/>
          <w:b/>
          <w:bCs/>
          <w:sz w:val="28"/>
          <w:szCs w:val="28"/>
        </w:rPr>
        <w:t>ПО СПЕЦИАЛЬНОСТИ «</w:t>
      </w:r>
      <w:r w:rsidRPr="0032240B">
        <w:rPr>
          <w:rFonts w:ascii="Times New Roman" w:hAnsi="Times New Roman" w:cs="Times New Roman"/>
          <w:b/>
          <w:bCs/>
          <w:caps/>
          <w:sz w:val="28"/>
          <w:szCs w:val="28"/>
        </w:rPr>
        <w:t>Организация здравоохранения и общественное здоровье</w:t>
      </w:r>
      <w:r w:rsidRPr="0032240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E2E65" w:rsidRPr="00C520B1" w:rsidRDefault="001E2E65" w:rsidP="0083465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(СРОК ОСВОЕНИЯ 36 АК</w:t>
      </w:r>
      <w:r w:rsidRPr="00C520B1">
        <w:rPr>
          <w:rFonts w:ascii="Times New Roman" w:hAnsi="Times New Roman" w:cs="Times New Roman"/>
          <w:b/>
          <w:bCs/>
          <w:sz w:val="28"/>
          <w:szCs w:val="28"/>
        </w:rPr>
        <w:t>АДЕМИЧЕСКИХ ЧАСОВ)</w:t>
      </w:r>
    </w:p>
    <w:p w:rsidR="001E2E65" w:rsidRDefault="001E2E65" w:rsidP="00C520B1">
      <w:pPr>
        <w:spacing w:line="360" w:lineRule="auto"/>
        <w:rPr>
          <w:rFonts w:ascii="Times New Roman" w:hAnsi="Times New Roman" w:cs="Times New Roman"/>
        </w:rPr>
      </w:pPr>
    </w:p>
    <w:p w:rsidR="001E2E65" w:rsidRDefault="001E2E65">
      <w:pPr>
        <w:rPr>
          <w:rFonts w:ascii="Times New Roman" w:hAnsi="Times New Roman" w:cs="Times New Roman"/>
        </w:rPr>
      </w:pPr>
    </w:p>
    <w:p w:rsidR="001E2E65" w:rsidRDefault="001E2E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1E2E65" w:rsidRDefault="001E2E65">
      <w:pPr>
        <w:rPr>
          <w:rFonts w:ascii="Times New Roman" w:hAnsi="Times New Roman" w:cs="Times New Roman"/>
        </w:rPr>
      </w:pPr>
    </w:p>
    <w:p w:rsidR="001E2E65" w:rsidRDefault="001E2E65">
      <w:pPr>
        <w:rPr>
          <w:rFonts w:ascii="Times New Roman" w:hAnsi="Times New Roman" w:cs="Times New Roman"/>
        </w:rPr>
      </w:pPr>
    </w:p>
    <w:p w:rsidR="001E2E65" w:rsidRDefault="001E2E65">
      <w:pPr>
        <w:rPr>
          <w:rFonts w:ascii="Times New Roman" w:hAnsi="Times New Roman" w:cs="Times New Roman"/>
        </w:rPr>
      </w:pPr>
    </w:p>
    <w:p w:rsidR="001E2E65" w:rsidRDefault="001E2E6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Pr="003D465F">
        <w:rPr>
          <w:rFonts w:ascii="Times New Roman" w:hAnsi="Times New Roman" w:cs="Times New Roman"/>
          <w:b/>
          <w:bCs/>
        </w:rPr>
        <w:t xml:space="preserve"> УФА 2016</w:t>
      </w:r>
    </w:p>
    <w:p w:rsidR="001E2E65" w:rsidRDefault="001E2E65">
      <w:pPr>
        <w:rPr>
          <w:rFonts w:ascii="Times New Roman" w:hAnsi="Times New Roman" w:cs="Times New Roman"/>
          <w:b/>
          <w:bCs/>
        </w:rPr>
      </w:pPr>
    </w:p>
    <w:p w:rsidR="001E2E65" w:rsidRPr="00936114" w:rsidRDefault="001E2E65" w:rsidP="0032240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  <w:r w:rsidRPr="00936114">
        <w:rPr>
          <w:rFonts w:ascii="Times New Roman" w:hAnsi="Times New Roman" w:cs="Times New Roman"/>
          <w:b/>
          <w:bCs/>
        </w:rPr>
        <w:t>УЧЕБНЫЙ ПЛАН</w:t>
      </w:r>
    </w:p>
    <w:p w:rsidR="001E2E65" w:rsidRPr="00B6218F" w:rsidRDefault="001E2E65" w:rsidP="003E29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218F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Дополнительной профессиональной программы повышения квалификации врачей </w:t>
      </w:r>
      <w:r w:rsidRPr="0032240B">
        <w:rPr>
          <w:rFonts w:ascii="Times New Roman" w:hAnsi="Times New Roman" w:cs="Times New Roman"/>
          <w:b/>
          <w:bCs/>
          <w:sz w:val="24"/>
          <w:szCs w:val="24"/>
        </w:rPr>
        <w:t>«</w:t>
      </w:r>
      <w:bookmarkStart w:id="0" w:name="_GoBack"/>
      <w:r w:rsidRPr="003224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Медицинская статистика. Информатизация в здравоохранении</w:t>
      </w:r>
      <w:bookmarkEnd w:id="0"/>
      <w:r w:rsidRPr="0032240B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015B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по специальности «Организация здравоохранение и общественное здоровье»</w:t>
      </w:r>
    </w:p>
    <w:p w:rsidR="001E2E65" w:rsidRDefault="001E2E65" w:rsidP="002748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E65" w:rsidRPr="00CF1648" w:rsidRDefault="001E2E65" w:rsidP="00834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E077FF">
        <w:rPr>
          <w:sz w:val="24"/>
          <w:szCs w:val="24"/>
        </w:rPr>
        <w:t xml:space="preserve"> </w:t>
      </w:r>
      <w:r w:rsidRPr="00CF1648">
        <w:rPr>
          <w:rFonts w:ascii="Times New Roman" w:hAnsi="Times New Roman" w:cs="Times New Roman"/>
          <w:sz w:val="24"/>
          <w:szCs w:val="24"/>
        </w:rPr>
        <w:t>совершенствовани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F1648">
        <w:rPr>
          <w:rFonts w:ascii="Times New Roman" w:hAnsi="Times New Roman" w:cs="Times New Roman"/>
          <w:sz w:val="24"/>
          <w:szCs w:val="24"/>
        </w:rPr>
        <w:t xml:space="preserve"> и получени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F1648">
        <w:rPr>
          <w:rFonts w:ascii="Times New Roman" w:hAnsi="Times New Roman" w:cs="Times New Roman"/>
          <w:sz w:val="24"/>
          <w:szCs w:val="24"/>
        </w:rPr>
        <w:t xml:space="preserve"> новых компетенций, необходимых для профессиональной деятельности и повышения профессионального уровня в рамках имеющейся квалификации по вопросам статистической информации, применения вычислительной техники в управлении здравоохранением.</w:t>
      </w:r>
    </w:p>
    <w:p w:rsidR="001E2E65" w:rsidRPr="00E077FF" w:rsidRDefault="001E2E65" w:rsidP="002748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77FF">
        <w:rPr>
          <w:rFonts w:ascii="Times New Roman" w:hAnsi="Times New Roman" w:cs="Times New Roman"/>
          <w:sz w:val="24"/>
          <w:szCs w:val="24"/>
        </w:rPr>
        <w:t>.</w:t>
      </w:r>
    </w:p>
    <w:p w:rsidR="001E2E65" w:rsidRDefault="001E2E65" w:rsidP="00E07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Категория обучающихся</w:t>
      </w:r>
      <w:r w:rsidRPr="00E077FF">
        <w:rPr>
          <w:rFonts w:ascii="Times New Roman" w:hAnsi="Times New Roman" w:cs="Times New Roman"/>
          <w:sz w:val="24"/>
          <w:szCs w:val="24"/>
        </w:rPr>
        <w:t>: врачи по специальности «Организация здравоохранения и общественное здоровье»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34657">
        <w:rPr>
          <w:rFonts w:ascii="Times New Roman" w:hAnsi="Times New Roman" w:cs="Times New Roman"/>
          <w:sz w:val="28"/>
          <w:szCs w:val="28"/>
        </w:rPr>
        <w:t xml:space="preserve"> </w:t>
      </w:r>
      <w:r w:rsidRPr="00751457">
        <w:rPr>
          <w:rFonts w:ascii="Times New Roman" w:hAnsi="Times New Roman" w:cs="Times New Roman"/>
          <w:sz w:val="28"/>
          <w:szCs w:val="28"/>
        </w:rPr>
        <w:t>врачи-статистики, врачи-методисты</w:t>
      </w:r>
    </w:p>
    <w:p w:rsidR="001E2E65" w:rsidRPr="00E077FF" w:rsidRDefault="001E2E65" w:rsidP="00E07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Дополнительная специальность</w:t>
      </w:r>
      <w:r w:rsidRPr="00E077FF">
        <w:rPr>
          <w:rFonts w:ascii="Times New Roman" w:hAnsi="Times New Roman" w:cs="Times New Roman"/>
          <w:sz w:val="24"/>
          <w:szCs w:val="24"/>
        </w:rPr>
        <w:t>: Управление сестринской деятельностью</w:t>
      </w:r>
    </w:p>
    <w:p w:rsidR="001E2E65" w:rsidRPr="001168E0" w:rsidRDefault="001E2E65" w:rsidP="002748CE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Трудоемкость обучения</w:t>
      </w:r>
      <w:r>
        <w:rPr>
          <w:rFonts w:ascii="Times New Roman" w:hAnsi="Times New Roman" w:cs="Times New Roman"/>
          <w:sz w:val="24"/>
          <w:szCs w:val="24"/>
        </w:rPr>
        <w:t>: 36 часов,36 зач.ед.</w:t>
      </w:r>
    </w:p>
    <w:p w:rsidR="001E2E65" w:rsidRDefault="001E2E65" w:rsidP="00274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Режим занятий</w:t>
      </w:r>
      <w:r>
        <w:rPr>
          <w:rFonts w:ascii="Times New Roman" w:hAnsi="Times New Roman" w:cs="Times New Roman"/>
          <w:sz w:val="24"/>
          <w:szCs w:val="24"/>
        </w:rPr>
        <w:t>:6 часов в день.</w:t>
      </w:r>
    </w:p>
    <w:p w:rsidR="001E2E65" w:rsidRDefault="001E2E65" w:rsidP="002748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Форма обучения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52C64">
        <w:rPr>
          <w:rFonts w:ascii="Times New Roman" w:hAnsi="Times New Roman" w:cs="Times New Roman"/>
          <w:sz w:val="24"/>
          <w:szCs w:val="24"/>
        </w:rPr>
        <w:t>с отрывом от работы, с частичным отрывом от работы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52C64">
        <w:rPr>
          <w:rFonts w:ascii="Times New Roman" w:hAnsi="Times New Roman" w:cs="Times New Roman"/>
          <w:sz w:val="24"/>
          <w:szCs w:val="24"/>
        </w:rPr>
        <w:t xml:space="preserve"> по индивидуальным формам обучения</w:t>
      </w:r>
      <w:r>
        <w:rPr>
          <w:rFonts w:ascii="Times New Roman" w:hAnsi="Times New Roman" w:cs="Times New Roman"/>
          <w:sz w:val="24"/>
          <w:szCs w:val="24"/>
        </w:rPr>
        <w:t>, с применением дистанционного обучения</w:t>
      </w:r>
    </w:p>
    <w:p w:rsidR="001E2E65" w:rsidRDefault="001E2E65" w:rsidP="002748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E65" w:rsidRPr="003E298B" w:rsidRDefault="001E2E65" w:rsidP="002748C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9164D">
        <w:rPr>
          <w:rFonts w:ascii="Times New Roman" w:hAnsi="Times New Roman" w:cs="Times New Roman"/>
          <w:sz w:val="24"/>
          <w:szCs w:val="24"/>
        </w:rPr>
        <w:t xml:space="preserve"> </w:t>
      </w:r>
      <w:r w:rsidRPr="003E298B">
        <w:rPr>
          <w:rFonts w:ascii="Times New Roman" w:hAnsi="Times New Roman" w:cs="Times New Roman"/>
          <w:color w:val="000000"/>
          <w:sz w:val="24"/>
          <w:szCs w:val="24"/>
        </w:rPr>
        <w:t>Модуль Медицинская статистика. Информатизация в здравоохранении</w:t>
      </w:r>
    </w:p>
    <w:p w:rsidR="001E2E65" w:rsidRDefault="001E2E65" w:rsidP="002748CE">
      <w:pPr>
        <w:spacing w:line="240" w:lineRule="auto"/>
        <w:jc w:val="both"/>
        <w:rPr>
          <w:rFonts w:ascii="Times New Roman" w:hAnsi="Times New Roman" w:cs="Times New Roman"/>
          <w:color w:val="FF00FF"/>
          <w:sz w:val="24"/>
          <w:szCs w:val="24"/>
        </w:rPr>
      </w:pPr>
    </w:p>
    <w:tbl>
      <w:tblPr>
        <w:tblpPr w:leftFromText="180" w:rightFromText="180" w:vertAnchor="text" w:horzAnchor="margin" w:tblpY="82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2"/>
        <w:gridCol w:w="2436"/>
        <w:gridCol w:w="720"/>
        <w:gridCol w:w="720"/>
        <w:gridCol w:w="623"/>
        <w:gridCol w:w="624"/>
        <w:gridCol w:w="639"/>
        <w:gridCol w:w="639"/>
        <w:gridCol w:w="639"/>
        <w:gridCol w:w="639"/>
        <w:gridCol w:w="1339"/>
      </w:tblGrid>
      <w:tr w:rsidR="001E2E65" w:rsidRPr="001F3501">
        <w:trPr>
          <w:trHeight w:val="360"/>
        </w:trPr>
        <w:tc>
          <w:tcPr>
            <w:tcW w:w="732" w:type="dxa"/>
            <w:vMerge w:val="restart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</w:t>
            </w:r>
          </w:p>
        </w:tc>
        <w:tc>
          <w:tcPr>
            <w:tcW w:w="2436" w:type="dxa"/>
            <w:vMerge w:val="restart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Разделов дисциплин и тем</w:t>
            </w:r>
          </w:p>
        </w:tc>
        <w:tc>
          <w:tcPr>
            <w:tcW w:w="1440" w:type="dxa"/>
            <w:gridSpan w:val="2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Трудоемкость</w:t>
            </w:r>
          </w:p>
        </w:tc>
        <w:tc>
          <w:tcPr>
            <w:tcW w:w="3803" w:type="dxa"/>
            <w:gridSpan w:val="6"/>
          </w:tcPr>
          <w:p w:rsidR="001E2E65" w:rsidRPr="001F3501" w:rsidRDefault="001E2E65" w:rsidP="00402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том числе</w:t>
            </w:r>
          </w:p>
        </w:tc>
        <w:tc>
          <w:tcPr>
            <w:tcW w:w="1339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Вид и форма контроля</w:t>
            </w:r>
          </w:p>
        </w:tc>
      </w:tr>
      <w:tr w:rsidR="001E2E65" w:rsidRPr="001F3501">
        <w:trPr>
          <w:trHeight w:val="405"/>
        </w:trPr>
        <w:tc>
          <w:tcPr>
            <w:tcW w:w="732" w:type="dxa"/>
            <w:vMerge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ЗЕ</w:t>
            </w:r>
          </w:p>
        </w:tc>
        <w:tc>
          <w:tcPr>
            <w:tcW w:w="720" w:type="dxa"/>
            <w:vMerge w:val="restart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Акад.</w:t>
            </w:r>
          </w:p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1247" w:type="dxa"/>
            <w:gridSpan w:val="2"/>
          </w:tcPr>
          <w:p w:rsidR="001E2E65" w:rsidRPr="001F3501" w:rsidRDefault="001E2E65" w:rsidP="00402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Дистанц.</w:t>
            </w:r>
          </w:p>
          <w:p w:rsidR="001E2E65" w:rsidRPr="001F3501" w:rsidRDefault="001E2E65" w:rsidP="00402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</w:t>
            </w:r>
          </w:p>
        </w:tc>
        <w:tc>
          <w:tcPr>
            <w:tcW w:w="2556" w:type="dxa"/>
            <w:gridSpan w:val="4"/>
          </w:tcPr>
          <w:p w:rsidR="001E2E65" w:rsidRPr="001F3501" w:rsidRDefault="001E2E65" w:rsidP="00402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Очное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</w:t>
            </w:r>
          </w:p>
          <w:p w:rsidR="001E2E65" w:rsidRPr="001F3501" w:rsidRDefault="001E2E65" w:rsidP="00402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39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Экзамен</w:t>
            </w:r>
          </w:p>
        </w:tc>
      </w:tr>
      <w:tr w:rsidR="001E2E65" w:rsidRPr="001F3501">
        <w:trPr>
          <w:trHeight w:val="315"/>
        </w:trPr>
        <w:tc>
          <w:tcPr>
            <w:tcW w:w="732" w:type="dxa"/>
            <w:vMerge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3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</w:t>
            </w:r>
          </w:p>
        </w:tc>
        <w:tc>
          <w:tcPr>
            <w:tcW w:w="624" w:type="dxa"/>
          </w:tcPr>
          <w:p w:rsidR="001E2E65" w:rsidRPr="001F3501" w:rsidRDefault="001E2E65" w:rsidP="00402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1E2E65" w:rsidRPr="001F3501" w:rsidRDefault="001E2E65" w:rsidP="00402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</w:t>
            </w:r>
          </w:p>
        </w:tc>
        <w:tc>
          <w:tcPr>
            <w:tcW w:w="639" w:type="dxa"/>
          </w:tcPr>
          <w:p w:rsidR="001E2E65" w:rsidRPr="001F3501" w:rsidRDefault="001E2E65" w:rsidP="00402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ПЗ</w:t>
            </w:r>
          </w:p>
        </w:tc>
        <w:tc>
          <w:tcPr>
            <w:tcW w:w="639" w:type="dxa"/>
          </w:tcPr>
          <w:p w:rsidR="001E2E65" w:rsidRPr="001F3501" w:rsidRDefault="001E2E65" w:rsidP="00402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1E2E65" w:rsidRPr="001F3501" w:rsidRDefault="001E2E65" w:rsidP="00402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ОСК</w:t>
            </w:r>
          </w:p>
        </w:tc>
        <w:tc>
          <w:tcPr>
            <w:tcW w:w="1339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E2E65" w:rsidRPr="001F3501">
        <w:tc>
          <w:tcPr>
            <w:tcW w:w="9750" w:type="dxa"/>
            <w:gridSpan w:val="11"/>
          </w:tcPr>
          <w:p w:rsidR="001E2E65" w:rsidRPr="008548F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8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Рабочая программа учебного модуля «Медицинская статистика. Информатизация в здравоохранении»</w:t>
            </w:r>
          </w:p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E2E65" w:rsidRPr="001F3501">
        <w:tc>
          <w:tcPr>
            <w:tcW w:w="732" w:type="dxa"/>
          </w:tcPr>
          <w:p w:rsidR="001E2E65" w:rsidRPr="008548F1" w:rsidRDefault="001E2E65" w:rsidP="00402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F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36" w:type="dxa"/>
          </w:tcPr>
          <w:p w:rsidR="001E2E65" w:rsidRPr="008548F1" w:rsidRDefault="001E2E65" w:rsidP="00402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8F1">
              <w:rPr>
                <w:rFonts w:ascii="Times New Roman" w:hAnsi="Times New Roman" w:cs="Times New Roman"/>
                <w:sz w:val="24"/>
                <w:szCs w:val="24"/>
              </w:rPr>
              <w:t>Медико-биологическая статистика</w:t>
            </w:r>
          </w:p>
        </w:tc>
        <w:tc>
          <w:tcPr>
            <w:tcW w:w="720" w:type="dxa"/>
          </w:tcPr>
          <w:p w:rsidR="001E2E65" w:rsidRPr="008548F1" w:rsidRDefault="001E2E65" w:rsidP="00402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8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1E2E65" w:rsidRPr="008548F1" w:rsidRDefault="001E2E65" w:rsidP="00402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8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4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1E2E65" w:rsidRPr="001F3501">
        <w:tc>
          <w:tcPr>
            <w:tcW w:w="732" w:type="dxa"/>
          </w:tcPr>
          <w:p w:rsidR="001E2E65" w:rsidRPr="008548F1" w:rsidRDefault="001E2E65" w:rsidP="00402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8F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436" w:type="dxa"/>
          </w:tcPr>
          <w:p w:rsidR="001E2E65" w:rsidRPr="008548F1" w:rsidRDefault="001E2E65" w:rsidP="00402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8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Информационные процессы и технологии в здравоохранении</w:t>
            </w:r>
          </w:p>
        </w:tc>
        <w:tc>
          <w:tcPr>
            <w:tcW w:w="720" w:type="dxa"/>
          </w:tcPr>
          <w:p w:rsidR="001E2E65" w:rsidRPr="008548F1" w:rsidRDefault="001E2E65" w:rsidP="00402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8F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0" w:type="dxa"/>
          </w:tcPr>
          <w:p w:rsidR="001E2E65" w:rsidRPr="008548F1" w:rsidRDefault="001E2E65" w:rsidP="00402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8F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9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1E2E65" w:rsidRPr="001F3501" w:rsidRDefault="001E2E65" w:rsidP="00402066">
            <w:pPr>
              <w:spacing w:after="0" w:line="240" w:lineRule="auto"/>
              <w:ind w:right="-3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1E2E65" w:rsidRPr="001F3501">
        <w:tc>
          <w:tcPr>
            <w:tcW w:w="732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1E2E65" w:rsidRPr="00F54A56" w:rsidRDefault="001E2E65" w:rsidP="004020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A56">
              <w:rPr>
                <w:rFonts w:ascii="Times New Roman" w:hAnsi="Times New Roman" w:cs="Times New Roman"/>
              </w:rPr>
              <w:t>Выпускная аттестационная работа</w:t>
            </w:r>
          </w:p>
        </w:tc>
        <w:tc>
          <w:tcPr>
            <w:tcW w:w="720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3501">
              <w:rPr>
                <w:rFonts w:ascii="Times New Roman" w:hAnsi="Times New Roman" w:cs="Times New Roman"/>
              </w:rPr>
              <w:t xml:space="preserve">Защита </w:t>
            </w:r>
            <w:r>
              <w:rPr>
                <w:rFonts w:ascii="Times New Roman" w:hAnsi="Times New Roman" w:cs="Times New Roman"/>
              </w:rPr>
              <w:t>ВАР</w:t>
            </w:r>
          </w:p>
        </w:tc>
      </w:tr>
      <w:tr w:rsidR="001E2E65" w:rsidRPr="001F3501">
        <w:tc>
          <w:tcPr>
            <w:tcW w:w="732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1E2E65" w:rsidRPr="00F54A56" w:rsidRDefault="001E2E65" w:rsidP="004020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A56">
              <w:rPr>
                <w:rFonts w:ascii="Times New Roman" w:hAnsi="Times New Roman" w:cs="Times New Roman"/>
              </w:rPr>
              <w:t>Итоговая аттестация</w:t>
            </w:r>
          </w:p>
        </w:tc>
        <w:tc>
          <w:tcPr>
            <w:tcW w:w="720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1E2E65" w:rsidRPr="001F3501" w:rsidRDefault="001E2E65" w:rsidP="004020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3501">
              <w:rPr>
                <w:rFonts w:ascii="Times New Roman" w:hAnsi="Times New Roman" w:cs="Times New Roman"/>
              </w:rPr>
              <w:t xml:space="preserve">Экзамен </w:t>
            </w:r>
          </w:p>
        </w:tc>
      </w:tr>
      <w:tr w:rsidR="001E2E65" w:rsidRPr="001F3501">
        <w:tc>
          <w:tcPr>
            <w:tcW w:w="732" w:type="dxa"/>
          </w:tcPr>
          <w:p w:rsidR="001E2E65" w:rsidRPr="001F3501" w:rsidRDefault="001E2E65" w:rsidP="004020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1E2E65" w:rsidRPr="00F54A56" w:rsidRDefault="001E2E65" w:rsidP="00402066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54A5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20" w:type="dxa"/>
          </w:tcPr>
          <w:p w:rsidR="001E2E65" w:rsidRPr="001F3501" w:rsidRDefault="001E2E65" w:rsidP="004020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0" w:type="dxa"/>
          </w:tcPr>
          <w:p w:rsidR="001E2E65" w:rsidRPr="001F3501" w:rsidRDefault="001E2E65" w:rsidP="004020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3" w:type="dxa"/>
          </w:tcPr>
          <w:p w:rsidR="001E2E65" w:rsidRPr="001F3501" w:rsidRDefault="001E2E65" w:rsidP="004020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4" w:type="dxa"/>
          </w:tcPr>
          <w:p w:rsidR="001E2E65" w:rsidRPr="001F3501" w:rsidRDefault="001E2E65" w:rsidP="004020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1E2E65" w:rsidRPr="001F3501" w:rsidRDefault="001E2E65" w:rsidP="004020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1E2E65" w:rsidRPr="001F3501" w:rsidRDefault="001E2E65" w:rsidP="004020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9" w:type="dxa"/>
          </w:tcPr>
          <w:p w:rsidR="001E2E65" w:rsidRPr="001F3501" w:rsidRDefault="001E2E65" w:rsidP="004020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1E2E65" w:rsidRPr="001F3501" w:rsidRDefault="001E2E65" w:rsidP="004020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1E2E65" w:rsidRPr="001F3501" w:rsidRDefault="001E2E65" w:rsidP="004020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2E65" w:rsidRDefault="001E2E65" w:rsidP="002748CE">
      <w:pPr>
        <w:spacing w:line="240" w:lineRule="auto"/>
        <w:jc w:val="both"/>
        <w:rPr>
          <w:rFonts w:ascii="Times New Roman" w:hAnsi="Times New Roman" w:cs="Times New Roman"/>
          <w:color w:val="FF00FF"/>
          <w:sz w:val="24"/>
          <w:szCs w:val="24"/>
        </w:rPr>
      </w:pPr>
    </w:p>
    <w:p w:rsidR="001E2E65" w:rsidRPr="00834657" w:rsidRDefault="001E2E65" w:rsidP="00F54A56">
      <w:pPr>
        <w:spacing w:after="0" w:line="360" w:lineRule="auto"/>
        <w:rPr>
          <w:rFonts w:ascii="Times New Roman" w:hAnsi="Times New Roman" w:cs="Times New Roman"/>
          <w:color w:val="FF00FF"/>
          <w:sz w:val="24"/>
          <w:szCs w:val="24"/>
        </w:rPr>
      </w:pPr>
    </w:p>
    <w:p w:rsidR="001E2E65" w:rsidRPr="004E27D8" w:rsidRDefault="001E2E65" w:rsidP="002748CE">
      <w:pPr>
        <w:jc w:val="both"/>
        <w:rPr>
          <w:rFonts w:ascii="Times New Roman" w:hAnsi="Times New Roman" w:cs="Times New Roman"/>
          <w:b/>
          <w:bCs/>
          <w:color w:val="FF00FF"/>
          <w:sz w:val="24"/>
          <w:szCs w:val="24"/>
        </w:rPr>
      </w:pPr>
      <w:r w:rsidRPr="0054523F">
        <w:rPr>
          <w:rFonts w:ascii="Times New Roman" w:hAnsi="Times New Roman" w:cs="Times New Roman"/>
          <w:b/>
          <w:bCs/>
          <w:sz w:val="24"/>
          <w:szCs w:val="24"/>
        </w:rPr>
        <w:t>Характеристика новых профессионал</w:t>
      </w:r>
      <w:r>
        <w:rPr>
          <w:rFonts w:ascii="Times New Roman" w:hAnsi="Times New Roman" w:cs="Times New Roman"/>
          <w:b/>
          <w:bCs/>
          <w:sz w:val="24"/>
          <w:szCs w:val="24"/>
        </w:rPr>
        <w:t>ьных компетенций врача - организатора здравоохранения</w:t>
      </w:r>
      <w:r w:rsidRPr="0054523F">
        <w:rPr>
          <w:rFonts w:ascii="Times New Roman" w:hAnsi="Times New Roman" w:cs="Times New Roman"/>
          <w:b/>
          <w:bCs/>
          <w:sz w:val="24"/>
          <w:szCs w:val="24"/>
        </w:rPr>
        <w:t xml:space="preserve">, формирующихся в результате освоения дополнительной профессиональной программы повышения квалификации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29164D">
        <w:rPr>
          <w:rFonts w:ascii="Times New Roman" w:hAnsi="Times New Roman" w:cs="Times New Roman"/>
          <w:b/>
          <w:bCs/>
          <w:sz w:val="24"/>
          <w:szCs w:val="24"/>
        </w:rPr>
        <w:t>Медицинская статистика. Информатизация в здравоохранении</w:t>
      </w:r>
      <w:r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:rsidR="001E2E65" w:rsidRPr="003E298B" w:rsidRDefault="001E2E65" w:rsidP="00C637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E36C0A"/>
          <w:sz w:val="28"/>
          <w:szCs w:val="28"/>
        </w:rPr>
      </w:pPr>
    </w:p>
    <w:p w:rsidR="001E2E65" w:rsidRPr="003E298B" w:rsidRDefault="001E2E65" w:rsidP="00C637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E36C0A"/>
          <w:sz w:val="28"/>
          <w:szCs w:val="28"/>
        </w:rPr>
      </w:pPr>
    </w:p>
    <w:p w:rsidR="001E2E65" w:rsidRPr="003E298B" w:rsidRDefault="001E2E65" w:rsidP="00C637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298B">
        <w:rPr>
          <w:rFonts w:ascii="Times New Roman" w:hAnsi="Times New Roman" w:cs="Times New Roman"/>
          <w:color w:val="000000"/>
          <w:sz w:val="28"/>
          <w:szCs w:val="28"/>
        </w:rPr>
        <w:t>Компетенции:</w:t>
      </w:r>
    </w:p>
    <w:p w:rsidR="001E2E65" w:rsidRPr="003E298B" w:rsidRDefault="001E2E65" w:rsidP="00C637C4">
      <w:pPr>
        <w:spacing w:after="0" w:line="240" w:lineRule="auto"/>
        <w:ind w:firstLine="709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 w:rsidRPr="003E298B">
        <w:rPr>
          <w:rStyle w:val="blk"/>
          <w:rFonts w:ascii="Times New Roman" w:hAnsi="Times New Roman" w:cs="Times New Roman"/>
          <w:color w:val="000000"/>
          <w:sz w:val="28"/>
          <w:szCs w:val="28"/>
        </w:rPr>
        <w:t>Совершенствование организационно-управленческой деятельности,</w:t>
      </w:r>
    </w:p>
    <w:p w:rsidR="001E2E65" w:rsidRPr="003E298B" w:rsidRDefault="001E2E65" w:rsidP="00C637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298B">
        <w:rPr>
          <w:rStyle w:val="blk"/>
          <w:rFonts w:ascii="Times New Roman" w:hAnsi="Times New Roman" w:cs="Times New Roman"/>
          <w:color w:val="000000"/>
          <w:sz w:val="28"/>
          <w:szCs w:val="28"/>
        </w:rPr>
        <w:t>готовность к применению основных принципов организации и управления в сфере охраны здоровья граждан, в медицинских организациях и их структурных подразделениях, использованию информационных технологий (ПК-1);</w:t>
      </w:r>
    </w:p>
    <w:p w:rsidR="001E2E65" w:rsidRPr="003E298B" w:rsidRDefault="001E2E65" w:rsidP="00C637C4">
      <w:pPr>
        <w:spacing w:after="0" w:line="240" w:lineRule="auto"/>
        <w:ind w:firstLine="709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 w:rsidRPr="003E298B">
        <w:rPr>
          <w:rStyle w:val="blk"/>
          <w:rFonts w:ascii="Times New Roman" w:hAnsi="Times New Roman" w:cs="Times New Roman"/>
          <w:color w:val="000000"/>
          <w:sz w:val="28"/>
          <w:szCs w:val="28"/>
        </w:rPr>
        <w:t>готовность к оценке качества оказания медицинской помощи с использованием основных медико-статистических показателей (ПК-2);</w:t>
      </w:r>
    </w:p>
    <w:p w:rsidR="001E2E65" w:rsidRPr="0054523F" w:rsidRDefault="001E2E65" w:rsidP="002748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E65" w:rsidRDefault="001E2E65" w:rsidP="002748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40"/>
        <w:gridCol w:w="2336"/>
        <w:gridCol w:w="2371"/>
        <w:gridCol w:w="2461"/>
      </w:tblGrid>
      <w:tr w:rsidR="001E2E65" w:rsidRPr="001F3501">
        <w:trPr>
          <w:trHeight w:val="747"/>
        </w:trPr>
        <w:tc>
          <w:tcPr>
            <w:tcW w:w="2340" w:type="dxa"/>
          </w:tcPr>
          <w:p w:rsidR="001E2E65" w:rsidRPr="001F3501" w:rsidRDefault="001E2E65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Трудовая функция</w:t>
            </w:r>
          </w:p>
          <w:p w:rsidR="001E2E65" w:rsidRPr="001F3501" w:rsidRDefault="001E2E65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2336" w:type="dxa"/>
          </w:tcPr>
          <w:p w:rsidR="001E2E65" w:rsidRPr="001F3501" w:rsidRDefault="001E2E65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Опыт практической деятельности</w:t>
            </w:r>
          </w:p>
        </w:tc>
        <w:tc>
          <w:tcPr>
            <w:tcW w:w="2371" w:type="dxa"/>
          </w:tcPr>
          <w:p w:rsidR="001E2E65" w:rsidRPr="001F3501" w:rsidRDefault="001E2E65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</w:p>
        </w:tc>
        <w:tc>
          <w:tcPr>
            <w:tcW w:w="2461" w:type="dxa"/>
          </w:tcPr>
          <w:p w:rsidR="001E2E65" w:rsidRPr="001F3501" w:rsidRDefault="001E2E65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</w:p>
        </w:tc>
      </w:tr>
      <w:tr w:rsidR="001E2E65" w:rsidRPr="001F3501">
        <w:trPr>
          <w:trHeight w:val="2981"/>
        </w:trPr>
        <w:tc>
          <w:tcPr>
            <w:tcW w:w="2340" w:type="dxa"/>
          </w:tcPr>
          <w:p w:rsidR="001E2E65" w:rsidRPr="003E298B" w:rsidRDefault="001E2E65" w:rsidP="0029164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298B">
              <w:rPr>
                <w:color w:val="000000"/>
                <w:sz w:val="20"/>
                <w:szCs w:val="20"/>
              </w:rPr>
              <w:t>ПК 1 Совершенствование организационно-управленческой деятельности,</w:t>
            </w:r>
          </w:p>
          <w:p w:rsidR="001E2E65" w:rsidRPr="003E298B" w:rsidRDefault="001E2E65" w:rsidP="0029164D">
            <w:pPr>
              <w:spacing w:after="0" w:line="240" w:lineRule="auto"/>
              <w:rPr>
                <w:rFonts w:ascii="Times New Roman" w:hAnsi="Times New Roman" w:cs="Times New Roman"/>
                <w:color w:val="E36C0A"/>
                <w:sz w:val="20"/>
                <w:szCs w:val="20"/>
              </w:rPr>
            </w:pPr>
            <w:r w:rsidRPr="003E298B">
              <w:rPr>
                <w:color w:val="000000"/>
                <w:sz w:val="20"/>
                <w:szCs w:val="20"/>
              </w:rPr>
              <w:t>готовность к применению основных принципов организации и управления в сфере охраны здоровья граждан, в медицинских организациях и их структурных подразделениях, использованию информационных технологий</w:t>
            </w:r>
          </w:p>
        </w:tc>
        <w:tc>
          <w:tcPr>
            <w:tcW w:w="2336" w:type="dxa"/>
          </w:tcPr>
          <w:p w:rsidR="001E2E65" w:rsidRDefault="001E2E65" w:rsidP="002E3C79">
            <w:pPr>
              <w:ind w:right="-1"/>
              <w:jc w:val="both"/>
            </w:pPr>
            <w:r w:rsidRPr="003E298B">
              <w:rPr>
                <w:color w:val="000000"/>
                <w:sz w:val="20"/>
                <w:szCs w:val="20"/>
              </w:rPr>
              <w:t>1)</w:t>
            </w:r>
            <w:r w:rsidRPr="000201C3">
              <w:t xml:space="preserve"> Проведение и внедрение результатов научно-практических исследований по проблемам общественного здоровья, организации, управлению и экономике здравоохранения</w:t>
            </w:r>
          </w:p>
          <w:p w:rsidR="001E2E65" w:rsidRPr="003E298B" w:rsidRDefault="001E2E65" w:rsidP="002E3C79">
            <w:pPr>
              <w:ind w:right="-1"/>
              <w:jc w:val="both"/>
              <w:rPr>
                <w:rFonts w:ascii="Times New Roman" w:hAnsi="Times New Roman" w:cs="Times New Roman"/>
                <w:color w:val="E36C0A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</w:t>
            </w:r>
            <w:r w:rsidRPr="000201C3">
              <w:t xml:space="preserve"> Организация учета и сбора информации о состоянии здоровья населения и его отдельных групп</w:t>
            </w:r>
          </w:p>
        </w:tc>
        <w:tc>
          <w:tcPr>
            <w:tcW w:w="2371" w:type="dxa"/>
          </w:tcPr>
          <w:p w:rsidR="001E2E65" w:rsidRDefault="001E2E65" w:rsidP="005D683E">
            <w:pPr>
              <w:spacing w:after="120"/>
              <w:jc w:val="both"/>
            </w:pPr>
            <w:r w:rsidRPr="003E298B">
              <w:rPr>
                <w:color w:val="000000"/>
                <w:sz w:val="20"/>
                <w:szCs w:val="20"/>
              </w:rPr>
              <w:t>1)</w:t>
            </w:r>
            <w:r w:rsidRPr="000201C3">
              <w:t>планировать и прогнозировать деятельность, формы и методы работы организации;</w:t>
            </w:r>
          </w:p>
          <w:p w:rsidR="001E2E65" w:rsidRDefault="001E2E65" w:rsidP="005D683E">
            <w:pPr>
              <w:spacing w:after="120"/>
              <w:jc w:val="both"/>
            </w:pPr>
            <w:r>
              <w:t>2)</w:t>
            </w:r>
            <w:r w:rsidRPr="000201C3">
              <w:t xml:space="preserve"> обеспечить организацию лечебно-профилактической, административно-хозяйственной и финансовой деятельности медицинской организации;</w:t>
            </w:r>
          </w:p>
          <w:p w:rsidR="001E2E65" w:rsidRDefault="001E2E65" w:rsidP="005D683E">
            <w:pPr>
              <w:spacing w:after="0" w:line="240" w:lineRule="auto"/>
              <w:ind w:right="-1"/>
              <w:jc w:val="both"/>
            </w:pPr>
            <w:r>
              <w:t>3)</w:t>
            </w:r>
            <w:r w:rsidRPr="000201C3">
              <w:t xml:space="preserve"> организовать работу медицинской организации по оказанию и предоставлению качественных медицинских услуг населению;</w:t>
            </w:r>
          </w:p>
          <w:p w:rsidR="001E2E65" w:rsidRPr="000201C3" w:rsidRDefault="001E2E65" w:rsidP="005D683E">
            <w:pPr>
              <w:spacing w:after="0" w:line="240" w:lineRule="auto"/>
              <w:ind w:right="-1"/>
              <w:jc w:val="both"/>
            </w:pPr>
            <w:r>
              <w:t xml:space="preserve">4) </w:t>
            </w:r>
            <w:r w:rsidRPr="000201C3">
              <w:t>осуществлять руководство деятельностью медицинской организации;</w:t>
            </w:r>
          </w:p>
          <w:p w:rsidR="001E2E65" w:rsidRPr="000201C3" w:rsidRDefault="001E2E65" w:rsidP="005D683E">
            <w:pPr>
              <w:spacing w:after="120"/>
              <w:jc w:val="both"/>
            </w:pPr>
          </w:p>
          <w:p w:rsidR="001E2E65" w:rsidRPr="003E298B" w:rsidRDefault="001E2E65" w:rsidP="005D683E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</w:p>
          <w:p w:rsidR="001E2E65" w:rsidRPr="003E298B" w:rsidRDefault="001E2E65" w:rsidP="003568A7">
            <w:pPr>
              <w:ind w:right="-1"/>
              <w:jc w:val="both"/>
              <w:rPr>
                <w:rFonts w:ascii="Times New Roman" w:hAnsi="Times New Roman" w:cs="Times New Roman"/>
                <w:color w:val="E36C0A"/>
                <w:sz w:val="24"/>
                <w:szCs w:val="24"/>
              </w:rPr>
            </w:pPr>
          </w:p>
        </w:tc>
        <w:tc>
          <w:tcPr>
            <w:tcW w:w="2461" w:type="dxa"/>
          </w:tcPr>
          <w:p w:rsidR="001E2E65" w:rsidRDefault="001E2E65" w:rsidP="005D683E">
            <w:pPr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3E298B">
              <w:rPr>
                <w:color w:val="000000"/>
                <w:sz w:val="20"/>
                <w:szCs w:val="20"/>
              </w:rPr>
              <w:t>1)</w:t>
            </w:r>
            <w:r>
              <w:t xml:space="preserve"> </w:t>
            </w:r>
            <w:r w:rsidRPr="0029164D">
              <w:rPr>
                <w:color w:val="000000"/>
                <w:sz w:val="20"/>
                <w:szCs w:val="20"/>
              </w:rPr>
              <w:t>теоретические основы организации здравоохранения, общественного здоровья и социальной гигиены;</w:t>
            </w:r>
          </w:p>
          <w:p w:rsidR="001E2E65" w:rsidRPr="005D683E" w:rsidRDefault="001E2E65" w:rsidP="005D683E">
            <w:pPr>
              <w:ind w:right="-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2)</w:t>
            </w:r>
            <w:r w:rsidRPr="000201C3">
              <w:t xml:space="preserve"> организационные формы деятельности медицинских организаций;</w:t>
            </w:r>
          </w:p>
          <w:p w:rsidR="001E2E65" w:rsidRPr="000201C3" w:rsidRDefault="001E2E65" w:rsidP="005D683E">
            <w:pPr>
              <w:spacing w:after="0" w:line="240" w:lineRule="auto"/>
              <w:ind w:right="-1"/>
              <w:jc w:val="both"/>
            </w:pPr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</w:t>
            </w:r>
            <w:r w:rsidRPr="000201C3">
              <w:t xml:space="preserve"> организацию охраны здоровья населения;</w:t>
            </w:r>
          </w:p>
          <w:p w:rsidR="001E2E65" w:rsidRPr="003E298B" w:rsidRDefault="001E2E65" w:rsidP="0029164D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2E65" w:rsidRPr="001F3501">
        <w:tc>
          <w:tcPr>
            <w:tcW w:w="2340" w:type="dxa"/>
          </w:tcPr>
          <w:p w:rsidR="001E2E65" w:rsidRPr="003E298B" w:rsidRDefault="001E2E65" w:rsidP="0029164D">
            <w:pPr>
              <w:spacing w:after="120"/>
              <w:jc w:val="both"/>
              <w:rPr>
                <w:color w:val="E36C0A"/>
                <w:sz w:val="20"/>
                <w:szCs w:val="20"/>
              </w:rPr>
            </w:pPr>
            <w:r w:rsidRPr="003E298B">
              <w:rPr>
                <w:color w:val="000000"/>
                <w:sz w:val="20"/>
                <w:szCs w:val="20"/>
              </w:rPr>
              <w:t>ПК 2 готовность к оценке качества оказания медицинской помощи с использованием</w:t>
            </w:r>
            <w:r w:rsidRPr="0029164D">
              <w:rPr>
                <w:color w:val="E36C0A"/>
                <w:sz w:val="20"/>
                <w:szCs w:val="20"/>
              </w:rPr>
              <w:t xml:space="preserve"> </w:t>
            </w:r>
            <w:r w:rsidRPr="003E298B">
              <w:rPr>
                <w:color w:val="000000"/>
                <w:sz w:val="20"/>
                <w:szCs w:val="20"/>
              </w:rPr>
              <w:t>основных медико-статистических показателей</w:t>
            </w:r>
          </w:p>
        </w:tc>
        <w:tc>
          <w:tcPr>
            <w:tcW w:w="2336" w:type="dxa"/>
          </w:tcPr>
          <w:p w:rsidR="001E2E65" w:rsidRDefault="001E2E65" w:rsidP="0021412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E298B">
              <w:rPr>
                <w:color w:val="000000"/>
                <w:sz w:val="20"/>
                <w:szCs w:val="20"/>
              </w:rPr>
              <w:t>1)</w:t>
            </w:r>
            <w:r>
              <w:t xml:space="preserve"> </w:t>
            </w:r>
            <w:r w:rsidRPr="00214123">
              <w:rPr>
                <w:color w:val="000000"/>
                <w:sz w:val="20"/>
                <w:szCs w:val="20"/>
              </w:rPr>
              <w:t>Организация учета и сбора информации о состоянии здоровья населения и его отдельных групп</w:t>
            </w:r>
          </w:p>
          <w:p w:rsidR="001E2E65" w:rsidRDefault="001E2E65" w:rsidP="00214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29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  <w:r>
              <w:t xml:space="preserve"> </w:t>
            </w:r>
            <w:r w:rsidRPr="00214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Определение категорий медицинских организаций</w:t>
            </w:r>
          </w:p>
          <w:p w:rsidR="001E2E65" w:rsidRPr="003E298B" w:rsidRDefault="001E2E65" w:rsidP="00214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  <w:r>
              <w:t xml:space="preserve"> </w:t>
            </w:r>
            <w:r w:rsidRPr="00214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учета и сбора информации о состоянии здоровья населения и его отдельных групп</w:t>
            </w:r>
          </w:p>
        </w:tc>
        <w:tc>
          <w:tcPr>
            <w:tcW w:w="2371" w:type="dxa"/>
          </w:tcPr>
          <w:p w:rsidR="001E2E65" w:rsidRDefault="001E2E65" w:rsidP="0006446A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06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руководство деятельностью медицинской организации;</w:t>
            </w:r>
          </w:p>
          <w:p w:rsidR="001E2E65" w:rsidRDefault="001E2E65" w:rsidP="0006446A">
            <w:pPr>
              <w:ind w:right="-1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</w:t>
            </w:r>
            <w:r w:rsidRPr="000201C3">
              <w:t xml:space="preserve"> обеспечить организацию лечебно-профилактической, административно-хозяйственной и финансовой деятельности медицинской организации;</w:t>
            </w:r>
          </w:p>
          <w:p w:rsidR="001E2E65" w:rsidRPr="003E298B" w:rsidRDefault="001E2E65" w:rsidP="0006446A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3)</w:t>
            </w:r>
            <w:r w:rsidRPr="00601438">
              <w:t>совершенствовать организационно-управленческую структуру медицинской организации;</w:t>
            </w:r>
          </w:p>
        </w:tc>
        <w:tc>
          <w:tcPr>
            <w:tcW w:w="2461" w:type="dxa"/>
          </w:tcPr>
          <w:p w:rsidR="001E2E65" w:rsidRPr="000201C3" w:rsidRDefault="001E2E65" w:rsidP="0006446A">
            <w:pPr>
              <w:spacing w:after="0" w:line="240" w:lineRule="auto"/>
              <w:ind w:right="-1"/>
              <w:jc w:val="both"/>
            </w:pPr>
            <w:r w:rsidRPr="003E298B">
              <w:rPr>
                <w:color w:val="000000"/>
                <w:sz w:val="20"/>
                <w:szCs w:val="20"/>
              </w:rPr>
              <w:t>1)</w:t>
            </w:r>
            <w:r w:rsidRPr="000201C3">
              <w:t xml:space="preserve"> управление качеством медицинской помощи и деятельности медицинской организации;</w:t>
            </w:r>
          </w:p>
          <w:p w:rsidR="001E2E65" w:rsidRPr="003E298B" w:rsidRDefault="001E2E65" w:rsidP="003568A7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  <w:r w:rsidRPr="003E298B">
              <w:rPr>
                <w:color w:val="000000"/>
                <w:sz w:val="20"/>
                <w:szCs w:val="20"/>
              </w:rPr>
              <w:t>2)</w:t>
            </w:r>
            <w:r w:rsidRPr="000201C3">
              <w:t xml:space="preserve"> организационные формы деятельности медицинских организаций</w:t>
            </w:r>
          </w:p>
          <w:p w:rsidR="001E2E65" w:rsidRPr="003E298B" w:rsidRDefault="001E2E65" w:rsidP="003568A7">
            <w:pPr>
              <w:ind w:right="-1"/>
              <w:jc w:val="both"/>
              <w:rPr>
                <w:rFonts w:ascii="Times New Roman" w:hAnsi="Times New Roman" w:cs="Times New Roman"/>
                <w:color w:val="E36C0A"/>
                <w:sz w:val="24"/>
                <w:szCs w:val="24"/>
              </w:rPr>
            </w:pPr>
          </w:p>
        </w:tc>
      </w:tr>
    </w:tbl>
    <w:p w:rsidR="001E2E65" w:rsidRDefault="001E2E65" w:rsidP="005B5F95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bookmark4"/>
    </w:p>
    <w:p w:rsidR="001E2E65" w:rsidRPr="00A42858" w:rsidRDefault="001E2E65" w:rsidP="00E1024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62715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Материально-технические базы, обеспечивающие организацию всех видов дисциплинарной подготовки</w:t>
      </w:r>
    </w:p>
    <w:p w:rsidR="001E2E65" w:rsidRPr="006045D0" w:rsidRDefault="001E2E65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45D0">
        <w:rPr>
          <w:rFonts w:ascii="Times New Roman" w:hAnsi="Times New Roman" w:cs="Times New Roman"/>
          <w:b/>
          <w:bCs/>
          <w:sz w:val="24"/>
          <w:szCs w:val="24"/>
        </w:rPr>
        <w:t xml:space="preserve">Материально-техническое обеспечение </w:t>
      </w:r>
    </w:p>
    <w:p w:rsidR="001E2E65" w:rsidRPr="006045D0" w:rsidRDefault="001E2E65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 xml:space="preserve">Тематическая учебная комната кафедры </w:t>
      </w:r>
      <w:r>
        <w:rPr>
          <w:rFonts w:ascii="Times New Roman" w:hAnsi="Times New Roman" w:cs="Times New Roman"/>
          <w:sz w:val="24"/>
          <w:szCs w:val="24"/>
        </w:rPr>
        <w:t>ОЗ и ИДПО</w:t>
      </w:r>
      <w:r w:rsidRPr="006045D0">
        <w:rPr>
          <w:rFonts w:ascii="Times New Roman" w:hAnsi="Times New Roman" w:cs="Times New Roman"/>
          <w:sz w:val="24"/>
          <w:szCs w:val="24"/>
        </w:rPr>
        <w:t xml:space="preserve"> тематическая учебная комната № 320, оборудованная стендами с учебной информацией, таблицами, планшетами, ноутбуком, мультимедийным проектором, оверхэдом; столы - 25, стулья - 51.</w:t>
      </w:r>
    </w:p>
    <w:p w:rsidR="001E2E65" w:rsidRPr="006045D0" w:rsidRDefault="001E2E65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>- телевизор плазменный 50 «LG» 50 PK 760 Black – 1 шт.</w:t>
      </w:r>
    </w:p>
    <w:p w:rsidR="001E2E65" w:rsidRPr="006045D0" w:rsidRDefault="001E2E65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>- экран настенный: Sareen Vtlbz Economy – 1 шт.</w:t>
      </w:r>
    </w:p>
    <w:p w:rsidR="001E2E65" w:rsidRPr="006045D0" w:rsidRDefault="001E2E65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>- мультимедийный проектор: Aser PD 527P DLP XGA – 2 шт.</w:t>
      </w:r>
    </w:p>
    <w:p w:rsidR="001E2E65" w:rsidRPr="00C637C4" w:rsidRDefault="001E2E65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637C4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6045D0">
        <w:rPr>
          <w:rFonts w:ascii="Times New Roman" w:hAnsi="Times New Roman" w:cs="Times New Roman"/>
          <w:sz w:val="24"/>
          <w:szCs w:val="24"/>
        </w:rPr>
        <w:t>ноутбук</w:t>
      </w:r>
      <w:r w:rsidRPr="00C637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</w:rPr>
        <w:t>А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ser</w:t>
      </w:r>
      <w:r w:rsidRPr="00C637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Machinta</w:t>
      </w:r>
      <w:r w:rsidRPr="00C637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637C4">
        <w:rPr>
          <w:rFonts w:ascii="Times New Roman" w:hAnsi="Times New Roman" w:cs="Times New Roman"/>
          <w:sz w:val="24"/>
          <w:szCs w:val="24"/>
          <w:lang w:val="en-US"/>
        </w:rPr>
        <w:t xml:space="preserve"> 725 – 442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C637C4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Mi</w:t>
      </w:r>
      <w:r w:rsidRPr="00C637C4">
        <w:rPr>
          <w:rFonts w:ascii="Times New Roman" w:hAnsi="Times New Roman" w:cs="Times New Roman"/>
          <w:sz w:val="24"/>
          <w:szCs w:val="24"/>
          <w:lang w:val="en-US"/>
        </w:rPr>
        <w:t xml:space="preserve"> – 1 </w:t>
      </w:r>
      <w:r w:rsidRPr="006045D0">
        <w:rPr>
          <w:rFonts w:ascii="Times New Roman" w:hAnsi="Times New Roman" w:cs="Times New Roman"/>
          <w:sz w:val="24"/>
          <w:szCs w:val="24"/>
        </w:rPr>
        <w:t>шт</w:t>
      </w:r>
      <w:r w:rsidRPr="00C637C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E2E65" w:rsidRPr="00C637C4" w:rsidRDefault="001E2E65" w:rsidP="006045D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E2E65" w:rsidRPr="006045D0" w:rsidRDefault="001E2E65" w:rsidP="006045D0">
      <w:pPr>
        <w:jc w:val="both"/>
        <w:rPr>
          <w:rFonts w:ascii="Times New Roman" w:hAnsi="Times New Roman" w:cs="Times New Roman"/>
          <w:sz w:val="24"/>
          <w:szCs w:val="24"/>
        </w:rPr>
      </w:pPr>
      <w:r w:rsidRPr="00F43390">
        <w:rPr>
          <w:rFonts w:ascii="Times New Roman" w:hAnsi="Times New Roman" w:cs="Times New Roman"/>
          <w:b/>
          <w:bCs/>
          <w:sz w:val="24"/>
          <w:szCs w:val="24"/>
        </w:rPr>
        <w:t>Учебные базы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3153"/>
        <w:gridCol w:w="1914"/>
        <w:gridCol w:w="1914"/>
        <w:gridCol w:w="1915"/>
      </w:tblGrid>
      <w:tr w:rsidR="001E2E65" w:rsidRPr="001F3501">
        <w:tc>
          <w:tcPr>
            <w:tcW w:w="675" w:type="dxa"/>
          </w:tcPr>
          <w:p w:rsidR="001E2E65" w:rsidRPr="001F3501" w:rsidRDefault="001E2E65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53" w:type="dxa"/>
          </w:tcPr>
          <w:p w:rsidR="001E2E65" w:rsidRPr="001F3501" w:rsidRDefault="001E2E65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Название лаборатории</w:t>
            </w:r>
          </w:p>
        </w:tc>
        <w:tc>
          <w:tcPr>
            <w:tcW w:w="1914" w:type="dxa"/>
          </w:tcPr>
          <w:p w:rsidR="001E2E65" w:rsidRPr="001F3501" w:rsidRDefault="001E2E65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Место расположения</w:t>
            </w:r>
          </w:p>
        </w:tc>
        <w:tc>
          <w:tcPr>
            <w:tcW w:w="1914" w:type="dxa"/>
          </w:tcPr>
          <w:p w:rsidR="001E2E65" w:rsidRPr="001F3501" w:rsidRDefault="001E2E65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Площадь м</w:t>
            </w:r>
            <w:r w:rsidRPr="001F35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15" w:type="dxa"/>
          </w:tcPr>
          <w:p w:rsidR="001E2E65" w:rsidRPr="001F3501" w:rsidRDefault="001E2E65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Количество посадочных мест</w:t>
            </w:r>
          </w:p>
        </w:tc>
      </w:tr>
      <w:tr w:rsidR="001E2E65" w:rsidRPr="001F3501">
        <w:tc>
          <w:tcPr>
            <w:tcW w:w="675" w:type="dxa"/>
          </w:tcPr>
          <w:p w:rsidR="001E2E65" w:rsidRPr="001F3501" w:rsidRDefault="001E2E65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1E2E65" w:rsidRPr="001F3501" w:rsidRDefault="001E2E65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Аудитория 320</w:t>
            </w:r>
          </w:p>
        </w:tc>
        <w:tc>
          <w:tcPr>
            <w:tcW w:w="1914" w:type="dxa"/>
          </w:tcPr>
          <w:p w:rsidR="001E2E65" w:rsidRPr="001F3501" w:rsidRDefault="001E2E65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1E2E65" w:rsidRPr="001F3501" w:rsidRDefault="001E2E65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65 кв.м.,</w:t>
            </w:r>
          </w:p>
        </w:tc>
        <w:tc>
          <w:tcPr>
            <w:tcW w:w="1915" w:type="dxa"/>
          </w:tcPr>
          <w:p w:rsidR="001E2E65" w:rsidRPr="001F3501" w:rsidRDefault="001E2E65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1E2E65" w:rsidRPr="001F3501" w:rsidRDefault="001E2E65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E65" w:rsidRPr="00335C18">
        <w:tc>
          <w:tcPr>
            <w:tcW w:w="675" w:type="dxa"/>
          </w:tcPr>
          <w:p w:rsidR="001E2E65" w:rsidRPr="003E298B" w:rsidRDefault="001E2E65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1E2E65" w:rsidRPr="003E298B" w:rsidRDefault="001E2E65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ДО</w:t>
            </w:r>
          </w:p>
        </w:tc>
        <w:tc>
          <w:tcPr>
            <w:tcW w:w="1914" w:type="dxa"/>
          </w:tcPr>
          <w:p w:rsidR="001E2E65" w:rsidRPr="003E298B" w:rsidRDefault="001E2E65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1E2E65" w:rsidRPr="003E298B" w:rsidRDefault="001E2E65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66,9</w:t>
            </w:r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кв.м.,</w:t>
            </w:r>
          </w:p>
        </w:tc>
        <w:tc>
          <w:tcPr>
            <w:tcW w:w="1915" w:type="dxa"/>
          </w:tcPr>
          <w:p w:rsidR="001E2E65" w:rsidRPr="003E298B" w:rsidRDefault="001E2E65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</w:tbl>
    <w:p w:rsidR="001E2E65" w:rsidRDefault="001E2E65" w:rsidP="006045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2E65" w:rsidRPr="00162715" w:rsidRDefault="001E2E65" w:rsidP="00281E27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bookmark7"/>
      <w:bookmarkEnd w:id="1"/>
      <w:r w:rsidRPr="0016271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2"/>
    </w:p>
    <w:p w:rsidR="001E2E65" w:rsidRDefault="001E2E65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2E65" w:rsidRPr="00E10247" w:rsidRDefault="001E2E65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Fonts w:ascii="Times New Roman" w:hAnsi="Times New Roman" w:cs="Times New Roman"/>
          <w:sz w:val="24"/>
          <w:szCs w:val="24"/>
        </w:rPr>
        <w:t xml:space="preserve">В процессе освоения дополнительных профессиональных программ используется </w:t>
      </w:r>
      <w:r w:rsidRPr="00E10247">
        <w:rPr>
          <w:rFonts w:ascii="Times New Roman" w:hAnsi="Times New Roman" w:cs="Times New Roman"/>
          <w:b/>
          <w:bCs/>
          <w:sz w:val="24"/>
          <w:szCs w:val="24"/>
        </w:rPr>
        <w:t>дистанционное обучение</w:t>
      </w:r>
      <w:r w:rsidRPr="00E10247">
        <w:rPr>
          <w:rFonts w:ascii="Times New Roman" w:hAnsi="Times New Roman" w:cs="Times New Roman"/>
          <w:sz w:val="24"/>
          <w:szCs w:val="24"/>
        </w:rPr>
        <w:t>, основанное на интернет-технологиях с методиками синхронного и асинхронного дистанционного обучения.</w:t>
      </w:r>
    </w:p>
    <w:p w:rsidR="001E2E65" w:rsidRPr="00E10247" w:rsidRDefault="001E2E65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Fonts w:ascii="Times New Roman" w:hAnsi="Times New Roman" w:cs="Times New Roman"/>
          <w:sz w:val="24"/>
          <w:szCs w:val="24"/>
        </w:rPr>
        <w:t>Для этого на образовательном портале ФГБОУ ВО БГМУ в разделе ИДПО формируется кейс с папками по каждому учебному модулю. В папки включены нормативные документы, интернет-ссылки, лекционный материал, вопросы для самоконтроля, тестовые задания, задания для самостоятельной работы. Методика синхронного дистанционного обучения предусматривает on-line общение, которое реализуется при технической возможности обучающихся в виде вебинара или веб-форума. Каждый обучающийся получает свой оригинальный пароль, который дает доступ к учебным материалам портала.</w:t>
      </w:r>
    </w:p>
    <w:p w:rsidR="001E2E65" w:rsidRPr="00162715" w:rsidRDefault="001E2E65" w:rsidP="00281E27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2E65" w:rsidRPr="003E298B" w:rsidRDefault="001E2E65" w:rsidP="004E27D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11FA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сведения о дополнительной профессиональной программе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повышения квалификации </w:t>
      </w:r>
      <w:r w:rsidRPr="003E298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3775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Медицинская статистика. Информатизация в здравоохранении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1E2E65" w:rsidRPr="005F11FA" w:rsidRDefault="001E2E65" w:rsidP="004E27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0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4737"/>
        <w:gridCol w:w="4608"/>
      </w:tblGrid>
      <w:tr w:rsidR="001E2E65" w:rsidRPr="001B3AB6" w:rsidTr="0032240B">
        <w:tc>
          <w:tcPr>
            <w:tcW w:w="663" w:type="dxa"/>
          </w:tcPr>
          <w:p w:rsidR="001E2E65" w:rsidRPr="00CF23FD" w:rsidRDefault="001E2E65" w:rsidP="005978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737" w:type="dxa"/>
          </w:tcPr>
          <w:p w:rsidR="001E2E65" w:rsidRPr="00CF23FD" w:rsidRDefault="001E2E65" w:rsidP="005978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Обозначенные поля</w:t>
            </w:r>
          </w:p>
        </w:tc>
        <w:tc>
          <w:tcPr>
            <w:tcW w:w="4608" w:type="dxa"/>
          </w:tcPr>
          <w:p w:rsidR="001E2E65" w:rsidRPr="00CF23FD" w:rsidRDefault="001E2E65" w:rsidP="005978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Поля для заполнения</w:t>
            </w:r>
          </w:p>
        </w:tc>
      </w:tr>
      <w:tr w:rsidR="001E2E65" w:rsidRPr="001B3AB6" w:rsidTr="0032240B">
        <w:tc>
          <w:tcPr>
            <w:tcW w:w="663" w:type="dxa"/>
          </w:tcPr>
          <w:p w:rsidR="001E2E65" w:rsidRPr="00CF23FD" w:rsidRDefault="001E2E65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1E2E65" w:rsidRPr="00CA778B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4608" w:type="dxa"/>
          </w:tcPr>
          <w:p w:rsidR="001E2E65" w:rsidRPr="003E298B" w:rsidRDefault="001E2E65" w:rsidP="003775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Дополнительная профессиональная программа повышения квалификации «Медицинская статистика. Информатизация в здравоохранении»</w:t>
            </w:r>
          </w:p>
        </w:tc>
      </w:tr>
      <w:tr w:rsidR="001E2E65" w:rsidRPr="001B3AB6" w:rsidTr="0032240B">
        <w:tc>
          <w:tcPr>
            <w:tcW w:w="663" w:type="dxa"/>
          </w:tcPr>
          <w:p w:rsidR="001E2E65" w:rsidRPr="00CF23FD" w:rsidRDefault="001E2E65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1E2E65" w:rsidRPr="00CA778B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Объем программы (в т.ч. аудиторных часов)</w:t>
            </w:r>
          </w:p>
        </w:tc>
        <w:tc>
          <w:tcPr>
            <w:tcW w:w="4608" w:type="dxa"/>
          </w:tcPr>
          <w:p w:rsidR="001E2E65" w:rsidRPr="004E27D8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8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</w:tr>
      <w:tr w:rsidR="001E2E65" w:rsidRPr="001B3AB6" w:rsidTr="0032240B">
        <w:tc>
          <w:tcPr>
            <w:tcW w:w="663" w:type="dxa"/>
          </w:tcPr>
          <w:p w:rsidR="001E2E65" w:rsidRPr="00CF23FD" w:rsidRDefault="001E2E65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1E2E65" w:rsidRPr="00CA778B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</w:p>
        </w:tc>
        <w:tc>
          <w:tcPr>
            <w:tcW w:w="4608" w:type="dxa"/>
          </w:tcPr>
          <w:p w:rsidR="001E2E65" w:rsidRPr="004E27D8" w:rsidRDefault="001E2E65" w:rsidP="005978D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8">
              <w:rPr>
                <w:rFonts w:ascii="Times New Roman" w:hAnsi="Times New Roman" w:cs="Times New Roman"/>
                <w:sz w:val="24"/>
                <w:szCs w:val="24"/>
              </w:rPr>
              <w:t>6 ауд. часов в день, 6 дней в неделю,</w:t>
            </w:r>
          </w:p>
          <w:p w:rsidR="001E2E65" w:rsidRPr="004E27D8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8">
              <w:rPr>
                <w:rFonts w:ascii="Times New Roman" w:hAnsi="Times New Roman" w:cs="Times New Roman"/>
                <w:sz w:val="24"/>
                <w:szCs w:val="24"/>
              </w:rPr>
              <w:t>продолжительность обучения - 6 дней, 1 неделя</w:t>
            </w:r>
          </w:p>
        </w:tc>
      </w:tr>
      <w:tr w:rsidR="001E2E65" w:rsidRPr="001B3AB6" w:rsidTr="0032240B">
        <w:tc>
          <w:tcPr>
            <w:tcW w:w="663" w:type="dxa"/>
          </w:tcPr>
          <w:p w:rsidR="001E2E65" w:rsidRPr="00CF23FD" w:rsidRDefault="001E2E65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1E2E65" w:rsidRPr="00CA778B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 отрывом от работы (очная)</w:t>
            </w:r>
          </w:p>
        </w:tc>
        <w:tc>
          <w:tcPr>
            <w:tcW w:w="4608" w:type="dxa"/>
          </w:tcPr>
          <w:p w:rsidR="001E2E65" w:rsidRPr="004E27D8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8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1E2E65" w:rsidRPr="001B3AB6" w:rsidTr="0032240B">
        <w:tc>
          <w:tcPr>
            <w:tcW w:w="663" w:type="dxa"/>
          </w:tcPr>
          <w:p w:rsidR="001E2E65" w:rsidRPr="00CF23FD" w:rsidRDefault="001E2E65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1E2E65" w:rsidRPr="00CA778B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 частичным отрывом от работы (заочная)</w:t>
            </w:r>
          </w:p>
        </w:tc>
        <w:tc>
          <w:tcPr>
            <w:tcW w:w="4608" w:type="dxa"/>
          </w:tcPr>
          <w:p w:rsidR="001E2E65" w:rsidRPr="004E27D8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8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1E2E65" w:rsidRPr="001B3AB6" w:rsidTr="0032240B">
        <w:tc>
          <w:tcPr>
            <w:tcW w:w="663" w:type="dxa"/>
          </w:tcPr>
          <w:p w:rsidR="001E2E65" w:rsidRPr="00CF23FD" w:rsidRDefault="001E2E65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1E2E65" w:rsidRPr="00CA778B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4608" w:type="dxa"/>
          </w:tcPr>
          <w:p w:rsidR="001E2E65" w:rsidRPr="004E27D8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Удостоверение установленного образца о повышении квалификации </w:t>
            </w:r>
          </w:p>
        </w:tc>
      </w:tr>
      <w:tr w:rsidR="001E2E65" w:rsidRPr="001B3AB6" w:rsidTr="0032240B">
        <w:tc>
          <w:tcPr>
            <w:tcW w:w="663" w:type="dxa"/>
          </w:tcPr>
          <w:p w:rsidR="001E2E65" w:rsidRPr="00CF23FD" w:rsidRDefault="001E2E65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1E2E65" w:rsidRPr="00CA778B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и профилю  предшествующего профессионального образования обучающихся</w:t>
            </w:r>
          </w:p>
        </w:tc>
        <w:tc>
          <w:tcPr>
            <w:tcW w:w="4608" w:type="dxa"/>
          </w:tcPr>
          <w:p w:rsidR="001E2E65" w:rsidRPr="004E27D8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8">
              <w:rPr>
                <w:rFonts w:ascii="Times New Roman" w:hAnsi="Times New Roman" w:cs="Times New Roman"/>
                <w:sz w:val="24"/>
                <w:szCs w:val="24"/>
              </w:rPr>
              <w:t>Высшее медицинское образование по специальности «лечебное дело», «педиатрия», «медико-профилактическое дело», «стоматология».</w:t>
            </w:r>
          </w:p>
        </w:tc>
      </w:tr>
      <w:tr w:rsidR="001E2E65" w:rsidRPr="001B3AB6" w:rsidTr="0032240B">
        <w:tc>
          <w:tcPr>
            <w:tcW w:w="663" w:type="dxa"/>
          </w:tcPr>
          <w:p w:rsidR="001E2E65" w:rsidRPr="00CF23FD" w:rsidRDefault="001E2E65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1E2E65" w:rsidRPr="00CA778B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Категории обучающихся</w:t>
            </w:r>
          </w:p>
        </w:tc>
        <w:tc>
          <w:tcPr>
            <w:tcW w:w="4608" w:type="dxa"/>
          </w:tcPr>
          <w:p w:rsidR="001E2E65" w:rsidRPr="004E27D8" w:rsidRDefault="001E2E65" w:rsidP="005978D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8">
              <w:rPr>
                <w:rFonts w:ascii="Times New Roman" w:hAnsi="Times New Roman" w:cs="Times New Roman"/>
                <w:sz w:val="24"/>
                <w:szCs w:val="24"/>
              </w:rPr>
              <w:t>Врачи по специальности организация здравоохранения и общественное здоровье</w:t>
            </w:r>
          </w:p>
          <w:p w:rsidR="001E2E65" w:rsidRPr="004E27D8" w:rsidRDefault="001E2E65" w:rsidP="005978D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8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Заведующие организационно-методическими отделами и кабинетами статистики медицинских организаций, заведующие бюро медицинской статистики, информационно-аналитическими службами, руководители, заместители руководителей медицинских организаций, руководители, заместители руководителей, специалисты аппарата управления органов управления здравоохранением и обязательного медицинского страхования, врачи-статистики, врачи-методисты. </w:t>
            </w:r>
          </w:p>
        </w:tc>
      </w:tr>
      <w:tr w:rsidR="001E2E65" w:rsidRPr="001B3AB6" w:rsidTr="0032240B">
        <w:tc>
          <w:tcPr>
            <w:tcW w:w="663" w:type="dxa"/>
          </w:tcPr>
          <w:p w:rsidR="001E2E65" w:rsidRPr="00CF23FD" w:rsidRDefault="001E2E65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1E2E65" w:rsidRPr="00CA778B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реализующее программу</w:t>
            </w:r>
          </w:p>
        </w:tc>
        <w:tc>
          <w:tcPr>
            <w:tcW w:w="4608" w:type="dxa"/>
          </w:tcPr>
          <w:p w:rsidR="001E2E65" w:rsidRPr="00CA778B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Кафедра общественного здоровья и организации здравоохранения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1E2E65" w:rsidRPr="001B3AB6" w:rsidTr="0032240B">
        <w:tc>
          <w:tcPr>
            <w:tcW w:w="663" w:type="dxa"/>
          </w:tcPr>
          <w:p w:rsidR="001E2E65" w:rsidRPr="00CF23FD" w:rsidRDefault="001E2E65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1E2E65" w:rsidRPr="00CA778B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  <w:tc>
          <w:tcPr>
            <w:tcW w:w="4608" w:type="dxa"/>
          </w:tcPr>
          <w:p w:rsidR="001E2E65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450000, г.Уфа, ул. Ленина, 3, ком. 316,</w:t>
            </w:r>
          </w:p>
          <w:p w:rsidR="001E2E65" w:rsidRPr="00CA778B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8 (347) 2 72-22-19</w:t>
            </w:r>
          </w:p>
        </w:tc>
      </w:tr>
      <w:tr w:rsidR="001E2E65" w:rsidRPr="001B3AB6" w:rsidTr="0032240B">
        <w:tc>
          <w:tcPr>
            <w:tcW w:w="663" w:type="dxa"/>
          </w:tcPr>
          <w:p w:rsidR="001E2E65" w:rsidRPr="00CF23FD" w:rsidRDefault="001E2E65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1E2E65" w:rsidRPr="00CA778B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4608" w:type="dxa"/>
          </w:tcPr>
          <w:p w:rsidR="001E2E65" w:rsidRPr="00CA778B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апреля 2015г.</w:t>
            </w:r>
          </w:p>
        </w:tc>
      </w:tr>
      <w:tr w:rsidR="001E2E65" w:rsidRPr="001B3AB6" w:rsidTr="0032240B">
        <w:tc>
          <w:tcPr>
            <w:tcW w:w="663" w:type="dxa"/>
          </w:tcPr>
          <w:p w:rsidR="001E2E65" w:rsidRPr="00CF23FD" w:rsidRDefault="001E2E65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1E2E65" w:rsidRPr="00CA778B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4608" w:type="dxa"/>
          </w:tcPr>
          <w:p w:rsidR="001E2E65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Нагаев Ринат Явдатович, к.м.н., доцент;</w:t>
            </w:r>
          </w:p>
          <w:p w:rsidR="001E2E65" w:rsidRPr="00CA778B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Ахмерова Светлана Герценовна, д.м.н., профессор;</w:t>
            </w:r>
          </w:p>
          <w:p w:rsidR="001E2E65" w:rsidRPr="00CA778B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Ахмадуллина Гульнур Хайдарьяновна, к.м.н., доцент;</w:t>
            </w:r>
          </w:p>
          <w:p w:rsidR="001E2E65" w:rsidRPr="00CA778B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Рахимкулов Азамат Салаватович, к.м.н., доцент;</w:t>
            </w:r>
          </w:p>
          <w:p w:rsidR="001E2E65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Оксана Владимировна, к.э.н., доцент</w:t>
            </w:r>
          </w:p>
          <w:p w:rsidR="001E2E65" w:rsidRPr="00CA778B" w:rsidRDefault="001E2E65" w:rsidP="0059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E65" w:rsidRPr="001B3AB6" w:rsidTr="0032240B">
        <w:tc>
          <w:tcPr>
            <w:tcW w:w="663" w:type="dxa"/>
          </w:tcPr>
          <w:p w:rsidR="001E2E65" w:rsidRPr="00CF23FD" w:rsidRDefault="001E2E65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1E2E65" w:rsidRPr="00CA778B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  <w:tc>
          <w:tcPr>
            <w:tcW w:w="4608" w:type="dxa"/>
          </w:tcPr>
          <w:p w:rsidR="001E2E65" w:rsidRPr="003E298B" w:rsidRDefault="001E2E65" w:rsidP="00C637C4">
            <w:pPr>
              <w:pStyle w:val="1"/>
              <w:tabs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29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Информатизация здравоохранения, использование при </w:t>
            </w:r>
            <w:r w:rsidRPr="003E298B">
              <w:rPr>
                <w:rStyle w:val="blk"/>
                <w:rFonts w:ascii="Times New Roman" w:hAnsi="Times New Roman" w:cs="Times New Roman"/>
                <w:color w:val="000000"/>
                <w:sz w:val="28"/>
                <w:szCs w:val="28"/>
              </w:rPr>
              <w:t>оценке качества оказания медицинской помощи</w:t>
            </w:r>
            <w:r w:rsidRPr="003E29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современных достижений медико-биологических наук, данных доказательной медицины, определяет необходимость в совершенствовании и развитии профессиональных компетенций врача-организатора здравоохранения, необходимых для профессиональной деятельности в рамках имеющейся квалификации по актуальным вопросам управления и повышения эффективности деятельности медицинских организаций на основе использования современных методов медико-биологической статистики, применения вычислительной техники и компьютерных технологий.</w:t>
            </w:r>
          </w:p>
          <w:p w:rsidR="001E2E65" w:rsidRPr="000715B8" w:rsidRDefault="001E2E65" w:rsidP="00C63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5B8">
              <w:rPr>
                <w:rFonts w:ascii="Times New Roman" w:hAnsi="Times New Roman" w:cs="Times New Roman"/>
                <w:sz w:val="24"/>
                <w:szCs w:val="24"/>
              </w:rPr>
              <w:t>Актуальность дополнительной профессиональной программы «Статистическая информация и вычислительная техника в управлении здравоохранением» обусловлена необходимостью подготовки специалистов, владеющих специальными знаниями и практическими навыками получения, анализа и интерпретации статистической информации, применения информационных технологий, вычислительной техники для совершенствования управления здравоохранением в современных условиях</w:t>
            </w:r>
            <w:r w:rsidRPr="000715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использования медицинской статистики, эпидемиологии для анализа существующей в здравоохранении ситуации и прогноза ее развития.</w:t>
            </w:r>
          </w:p>
          <w:p w:rsidR="001E2E65" w:rsidRPr="00CA778B" w:rsidRDefault="001E2E65" w:rsidP="005978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E65" w:rsidRPr="001B3AB6" w:rsidTr="0032240B">
        <w:tc>
          <w:tcPr>
            <w:tcW w:w="663" w:type="dxa"/>
          </w:tcPr>
          <w:p w:rsidR="001E2E65" w:rsidRPr="00CF23FD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7" w:type="dxa"/>
          </w:tcPr>
          <w:p w:rsidR="001E2E65" w:rsidRPr="00CA778B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4608" w:type="dxa"/>
          </w:tcPr>
          <w:p w:rsidR="001E2E65" w:rsidRPr="000201C3" w:rsidRDefault="001E2E65" w:rsidP="003568A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b/>
                <w:bCs/>
              </w:rPr>
              <w:t xml:space="preserve">Цель </w:t>
            </w:r>
            <w:r w:rsidRPr="0037759D">
              <w:t>получение специалистами современных знаний, практических навыков и умений  для осуществления управленческой деятельности в организациях здравоохранения .</w:t>
            </w:r>
          </w:p>
          <w:p w:rsidR="001E2E65" w:rsidRPr="000715B8" w:rsidRDefault="001E2E65" w:rsidP="005978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5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  <w:r w:rsidRPr="000715B8">
              <w:rPr>
                <w:rFonts w:ascii="Times New Roman" w:hAnsi="Times New Roman" w:cs="Times New Roman"/>
                <w:sz w:val="24"/>
                <w:szCs w:val="24"/>
              </w:rPr>
              <w:t>. В результате обучения по программе врачи должны овладеть современными методами получения, анализа и интерпретации статистической информации, применения информационных технологий, вычислительной техники для совершенствования управления в современных условиях и уметь применить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в практической деятельности,</w:t>
            </w:r>
            <w:r w:rsidRPr="000715B8">
              <w:rPr>
                <w:rFonts w:ascii="Times New Roman" w:hAnsi="Times New Roman" w:cs="Times New Roman"/>
                <w:sz w:val="24"/>
                <w:szCs w:val="24"/>
              </w:rPr>
              <w:t xml:space="preserve"> освоить методологию, планирование и организацию проведения статистического наблюдения (формы, виды, способы и этапы статистического наблюдения); освоить методы выбора адекватных статистических методов, исчислять и анализировать различные статистические показатели с использованием компьютерных статистических программ; проводить критический анализ и аргументированную интерпретацию результатов собственного и аналог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ичных статистических наблюдений.</w:t>
            </w:r>
          </w:p>
          <w:p w:rsidR="001E2E65" w:rsidRPr="00CA778B" w:rsidRDefault="001E2E65" w:rsidP="005978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E65" w:rsidRPr="001B3AB6" w:rsidTr="0032240B">
        <w:tc>
          <w:tcPr>
            <w:tcW w:w="663" w:type="dxa"/>
          </w:tcPr>
          <w:p w:rsidR="001E2E65" w:rsidRPr="00CF23FD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7" w:type="dxa"/>
          </w:tcPr>
          <w:p w:rsidR="001E2E65" w:rsidRPr="00CA778B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4608" w:type="dxa"/>
          </w:tcPr>
          <w:p w:rsidR="001E2E65" w:rsidRPr="003E298B" w:rsidRDefault="001E2E65" w:rsidP="003775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1Медико-биологическая статистика</w:t>
            </w:r>
          </w:p>
          <w:p w:rsidR="001E2E65" w:rsidRPr="003E298B" w:rsidRDefault="001E2E65" w:rsidP="003775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2Информационные процессы и технологии в здравоохранении</w:t>
            </w:r>
          </w:p>
          <w:p w:rsidR="001E2E65" w:rsidRPr="004E27D8" w:rsidRDefault="001E2E65" w:rsidP="003775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 w:rsidRPr="003E2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3Выпускная аттестационная работа</w:t>
            </w:r>
          </w:p>
        </w:tc>
      </w:tr>
      <w:tr w:rsidR="001E2E65" w:rsidRPr="001B3AB6" w:rsidTr="0032240B">
        <w:tc>
          <w:tcPr>
            <w:tcW w:w="663" w:type="dxa"/>
          </w:tcPr>
          <w:p w:rsidR="001E2E65" w:rsidRPr="00CF23FD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7" w:type="dxa"/>
          </w:tcPr>
          <w:p w:rsidR="001E2E65" w:rsidRPr="00CA778B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4608" w:type="dxa"/>
          </w:tcPr>
          <w:p w:rsidR="001E2E65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проводящ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йся в здравоохранении реформой, 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организации деятельности, связанной с </w:t>
            </w:r>
            <w:r w:rsidRPr="000715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использовани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ем</w:t>
            </w:r>
            <w:r w:rsidRPr="000715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медицинской статистики, эпидемиологии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0715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1E2E65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обучении активно используются круглые столы, деловые игры, мозговые штурмы, обсуждение конкретных проблем в сфере здравоохранения, выездные занятия с демонстрацией организации деятельности различных медицинских организаций.</w:t>
            </w:r>
          </w:p>
          <w:p w:rsidR="001E2E65" w:rsidRPr="00CA778B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Каждому врачу выдается диск с обучающими материалами.</w:t>
            </w:r>
          </w:p>
        </w:tc>
      </w:tr>
      <w:tr w:rsidR="001E2E65" w:rsidRPr="001B3AB6" w:rsidTr="0032240B">
        <w:tc>
          <w:tcPr>
            <w:tcW w:w="663" w:type="dxa"/>
          </w:tcPr>
          <w:p w:rsidR="001E2E65" w:rsidRPr="00CF23FD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1E2E65" w:rsidRPr="00CA778B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4608" w:type="dxa"/>
          </w:tcPr>
          <w:p w:rsidR="001E2E65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заявкам организаций возможно проведение выездных циклов, использование отдельных элементов дистанционного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2E65" w:rsidRPr="00CA778B" w:rsidRDefault="001E2E65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2E65" w:rsidRPr="005F11FA" w:rsidRDefault="001E2E65" w:rsidP="004E27D8">
      <w:pPr>
        <w:rPr>
          <w:rFonts w:ascii="Times New Roman" w:hAnsi="Times New Roman" w:cs="Times New Roman"/>
          <w:sz w:val="24"/>
          <w:szCs w:val="24"/>
        </w:rPr>
      </w:pPr>
    </w:p>
    <w:p w:rsidR="001E2E65" w:rsidRPr="00054F0D" w:rsidRDefault="001E2E65" w:rsidP="004E27D8">
      <w:pPr>
        <w:widowControl w:val="0"/>
        <w:spacing w:after="0" w:line="274" w:lineRule="exact"/>
        <w:ind w:firstLine="360"/>
        <w:rPr>
          <w:lang w:eastAsia="ru-RU"/>
        </w:rPr>
      </w:pPr>
    </w:p>
    <w:sectPr w:rsidR="001E2E65" w:rsidRPr="00054F0D" w:rsidSect="0026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43D3"/>
    <w:multiLevelType w:val="hybridMultilevel"/>
    <w:tmpl w:val="4C48E376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B27A98"/>
    <w:multiLevelType w:val="hybridMultilevel"/>
    <w:tmpl w:val="A614ED0C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377CEF"/>
    <w:multiLevelType w:val="hybridMultilevel"/>
    <w:tmpl w:val="6DA82F40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20B1"/>
    <w:rsid w:val="00015B38"/>
    <w:rsid w:val="000201C3"/>
    <w:rsid w:val="000517DF"/>
    <w:rsid w:val="00052C64"/>
    <w:rsid w:val="00054F0D"/>
    <w:rsid w:val="0006446A"/>
    <w:rsid w:val="000715B8"/>
    <w:rsid w:val="00074B6F"/>
    <w:rsid w:val="001168E0"/>
    <w:rsid w:val="001326E0"/>
    <w:rsid w:val="00162715"/>
    <w:rsid w:val="001A0F7E"/>
    <w:rsid w:val="001B3AB6"/>
    <w:rsid w:val="001D19AE"/>
    <w:rsid w:val="001E2E65"/>
    <w:rsid w:val="001F3501"/>
    <w:rsid w:val="00202134"/>
    <w:rsid w:val="00214123"/>
    <w:rsid w:val="002462D7"/>
    <w:rsid w:val="00262F5E"/>
    <w:rsid w:val="002658B0"/>
    <w:rsid w:val="002748CE"/>
    <w:rsid w:val="00281E27"/>
    <w:rsid w:val="0029164D"/>
    <w:rsid w:val="002A30F2"/>
    <w:rsid w:val="002C0A26"/>
    <w:rsid w:val="002E3C79"/>
    <w:rsid w:val="00314958"/>
    <w:rsid w:val="0032240B"/>
    <w:rsid w:val="00335C18"/>
    <w:rsid w:val="003568A7"/>
    <w:rsid w:val="0037759D"/>
    <w:rsid w:val="00392C09"/>
    <w:rsid w:val="003A3B76"/>
    <w:rsid w:val="003A5F2C"/>
    <w:rsid w:val="003D465F"/>
    <w:rsid w:val="003E298B"/>
    <w:rsid w:val="00402066"/>
    <w:rsid w:val="004554C2"/>
    <w:rsid w:val="00483114"/>
    <w:rsid w:val="004E27D8"/>
    <w:rsid w:val="00504037"/>
    <w:rsid w:val="0054523F"/>
    <w:rsid w:val="005978D0"/>
    <w:rsid w:val="005A042F"/>
    <w:rsid w:val="005B5F95"/>
    <w:rsid w:val="005D683E"/>
    <w:rsid w:val="005F09C1"/>
    <w:rsid w:val="005F11FA"/>
    <w:rsid w:val="00601438"/>
    <w:rsid w:val="006045D0"/>
    <w:rsid w:val="0072750F"/>
    <w:rsid w:val="007465D7"/>
    <w:rsid w:val="00751457"/>
    <w:rsid w:val="00773610"/>
    <w:rsid w:val="00787AD2"/>
    <w:rsid w:val="00804A1F"/>
    <w:rsid w:val="00834657"/>
    <w:rsid w:val="008548F1"/>
    <w:rsid w:val="008879FB"/>
    <w:rsid w:val="008C75B8"/>
    <w:rsid w:val="008F6BDB"/>
    <w:rsid w:val="00901624"/>
    <w:rsid w:val="00905DB8"/>
    <w:rsid w:val="009237E1"/>
    <w:rsid w:val="0092572D"/>
    <w:rsid w:val="00936114"/>
    <w:rsid w:val="00994288"/>
    <w:rsid w:val="00A27EA8"/>
    <w:rsid w:val="00A42858"/>
    <w:rsid w:val="00A72AA8"/>
    <w:rsid w:val="00B24166"/>
    <w:rsid w:val="00B6218F"/>
    <w:rsid w:val="00B6498C"/>
    <w:rsid w:val="00B85466"/>
    <w:rsid w:val="00B953D7"/>
    <w:rsid w:val="00BA5F8B"/>
    <w:rsid w:val="00C110C2"/>
    <w:rsid w:val="00C520B1"/>
    <w:rsid w:val="00C56F58"/>
    <w:rsid w:val="00C637C4"/>
    <w:rsid w:val="00CA778B"/>
    <w:rsid w:val="00CE79ED"/>
    <w:rsid w:val="00CF1648"/>
    <w:rsid w:val="00CF23FD"/>
    <w:rsid w:val="00D13AEA"/>
    <w:rsid w:val="00D45C0C"/>
    <w:rsid w:val="00DB61A3"/>
    <w:rsid w:val="00DE36A2"/>
    <w:rsid w:val="00DE580A"/>
    <w:rsid w:val="00E077FF"/>
    <w:rsid w:val="00E10247"/>
    <w:rsid w:val="00E16ECF"/>
    <w:rsid w:val="00E23A1D"/>
    <w:rsid w:val="00E30DA1"/>
    <w:rsid w:val="00E84DF2"/>
    <w:rsid w:val="00EA4E83"/>
    <w:rsid w:val="00F43390"/>
    <w:rsid w:val="00F54A56"/>
    <w:rsid w:val="00F82008"/>
    <w:rsid w:val="00FC4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9A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879F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554C2"/>
    <w:pPr>
      <w:spacing w:after="0" w:line="240" w:lineRule="auto"/>
    </w:pPr>
    <w:rPr>
      <w:rFonts w:ascii="Segoe UI" w:hAnsi="Segoe UI" w:cs="Segoe UI"/>
      <w:sz w:val="18"/>
      <w:szCs w:val="18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4C2"/>
    <w:rPr>
      <w:rFonts w:ascii="Segoe UI" w:hAnsi="Segoe UI" w:cs="Segoe UI"/>
      <w:sz w:val="18"/>
      <w:szCs w:val="18"/>
    </w:rPr>
  </w:style>
  <w:style w:type="character" w:customStyle="1" w:styleId="blk">
    <w:name w:val="blk"/>
    <w:uiPriority w:val="99"/>
    <w:rsid w:val="00F54A56"/>
  </w:style>
  <w:style w:type="paragraph" w:styleId="ListParagraph">
    <w:name w:val="List Paragraph"/>
    <w:basedOn w:val="Normal"/>
    <w:uiPriority w:val="99"/>
    <w:qFormat/>
    <w:rsid w:val="00E10247"/>
    <w:pPr>
      <w:spacing w:after="200" w:line="276" w:lineRule="auto"/>
      <w:ind w:left="720"/>
    </w:pPr>
  </w:style>
  <w:style w:type="paragraph" w:customStyle="1" w:styleId="1">
    <w:name w:val="Абзац списка1"/>
    <w:basedOn w:val="Normal"/>
    <w:uiPriority w:val="99"/>
    <w:rsid w:val="00C637C4"/>
    <w:pPr>
      <w:spacing w:after="200" w:line="276" w:lineRule="auto"/>
      <w:ind w:left="720"/>
    </w:pPr>
    <w:rPr>
      <w:rFonts w:eastAsia="Times New Roman"/>
    </w:rPr>
  </w:style>
  <w:style w:type="paragraph" w:customStyle="1" w:styleId="Default">
    <w:name w:val="Default"/>
    <w:uiPriority w:val="99"/>
    <w:rsid w:val="003568A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158</TotalTime>
  <Pages>8</Pages>
  <Words>1822</Words>
  <Characters>10392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DR.AZAM</cp:lastModifiedBy>
  <cp:revision>32</cp:revision>
  <cp:lastPrinted>2016-10-07T07:05:00Z</cp:lastPrinted>
  <dcterms:created xsi:type="dcterms:W3CDTF">2016-10-12T18:32:00Z</dcterms:created>
  <dcterms:modified xsi:type="dcterms:W3CDTF">2016-11-13T14:18:00Z</dcterms:modified>
</cp:coreProperties>
</file>